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88"/>
        <w:gridCol w:w="7947"/>
      </w:tblGrid>
      <w:tr w:rsidR="007A13AD" w:rsidRPr="00CC4E3F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7A13AD" w:rsidRPr="00677EEE" w:rsidRDefault="007A13AD" w:rsidP="009D44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7A13AD" w:rsidRPr="00CC4E3F" w:rsidTr="009D4403">
        <w:trPr>
          <w:trHeight w:val="6655"/>
        </w:trPr>
        <w:tc>
          <w:tcPr>
            <w:tcW w:w="15735" w:type="dxa"/>
            <w:gridSpan w:val="2"/>
            <w:noWrap/>
          </w:tcPr>
          <w:p w:rsidR="007A13AD" w:rsidRPr="00677EEE" w:rsidRDefault="007A13AD" w:rsidP="009D440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CC4E3F">
              <w:rPr>
                <w:noProof/>
                <w:color w:val="00000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474pt;height:352.5pt;visibility:visible">
                  <v:imagedata r:id="rId4" o:title=""/>
                </v:shape>
              </w:pict>
            </w:r>
            <w:bookmarkStart w:id="0" w:name="_GoBack"/>
            <w:bookmarkEnd w:id="0"/>
          </w:p>
        </w:tc>
      </w:tr>
      <w:tr w:rsidR="007A13AD" w:rsidRPr="00CC4E3F" w:rsidTr="00804AD3">
        <w:trPr>
          <w:trHeight w:val="2274"/>
        </w:trPr>
        <w:tc>
          <w:tcPr>
            <w:tcW w:w="7788" w:type="dxa"/>
            <w:noWrap/>
          </w:tcPr>
          <w:p w:rsidR="007A13AD" w:rsidRPr="009D4403" w:rsidRDefault="007A13AD" w:rsidP="009D44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noWrap/>
          </w:tcPr>
          <w:p w:rsidR="007A13AD" w:rsidRPr="009D4403" w:rsidRDefault="007A13AD" w:rsidP="009D44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7A13AD" w:rsidRDefault="007A13AD" w:rsidP="00804AD3"/>
    <w:sectPr w:rsidR="007A13AD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D7D27"/>
    <w:rsid w:val="000E3091"/>
    <w:rsid w:val="0011573A"/>
    <w:rsid w:val="00116E5B"/>
    <w:rsid w:val="00155652"/>
    <w:rsid w:val="001715EE"/>
    <w:rsid w:val="0018770E"/>
    <w:rsid w:val="001D42D1"/>
    <w:rsid w:val="00263058"/>
    <w:rsid w:val="00277F9B"/>
    <w:rsid w:val="002C0C51"/>
    <w:rsid w:val="002D3503"/>
    <w:rsid w:val="002D5E5F"/>
    <w:rsid w:val="002D770D"/>
    <w:rsid w:val="002E5A0B"/>
    <w:rsid w:val="003233AA"/>
    <w:rsid w:val="003469DD"/>
    <w:rsid w:val="00367FFD"/>
    <w:rsid w:val="00391A87"/>
    <w:rsid w:val="003A03CA"/>
    <w:rsid w:val="00411C1A"/>
    <w:rsid w:val="00462356"/>
    <w:rsid w:val="004A3A4A"/>
    <w:rsid w:val="004D2984"/>
    <w:rsid w:val="004E7AF0"/>
    <w:rsid w:val="00512B26"/>
    <w:rsid w:val="00523FAE"/>
    <w:rsid w:val="00527304"/>
    <w:rsid w:val="00533576"/>
    <w:rsid w:val="00561268"/>
    <w:rsid w:val="00573309"/>
    <w:rsid w:val="00596EA2"/>
    <w:rsid w:val="005B01EE"/>
    <w:rsid w:val="005B621C"/>
    <w:rsid w:val="005C6850"/>
    <w:rsid w:val="005D16E1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3AD"/>
    <w:rsid w:val="007A151F"/>
    <w:rsid w:val="007B7B9E"/>
    <w:rsid w:val="007C001E"/>
    <w:rsid w:val="007E254A"/>
    <w:rsid w:val="00804AD3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C4E3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96F3D"/>
    <w:rsid w:val="00EE23B8"/>
    <w:rsid w:val="00EF0C74"/>
    <w:rsid w:val="00EF78E0"/>
    <w:rsid w:val="00F5311C"/>
    <w:rsid w:val="00F60DA2"/>
    <w:rsid w:val="00F71A15"/>
    <w:rsid w:val="00F76A0B"/>
    <w:rsid w:val="00FC1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11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D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4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55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</TotalTime>
  <Pages>1</Pages>
  <Words>8</Words>
  <Characters>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 Харченко</dc:creator>
  <cp:keywords/>
  <dc:description/>
  <cp:lastModifiedBy>-</cp:lastModifiedBy>
  <cp:revision>8</cp:revision>
  <dcterms:created xsi:type="dcterms:W3CDTF">2017-09-13T14:39:00Z</dcterms:created>
  <dcterms:modified xsi:type="dcterms:W3CDTF">2017-10-26T07:18:00Z</dcterms:modified>
</cp:coreProperties>
</file>